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4790" w14:textId="77777777" w:rsidR="00A26214" w:rsidRDefault="00A26214">
      <w:pPr>
        <w:pStyle w:val="a3"/>
      </w:pPr>
      <w:r>
        <w:rPr>
          <w:rFonts w:ascii="ＭＳ 明朝" w:hAnsi="ＭＳ 明朝" w:hint="eastAsia"/>
        </w:rPr>
        <w:t>様式第七（第五十八条関係）</w:t>
      </w:r>
    </w:p>
    <w:p w14:paraId="2AD0431E" w14:textId="77777777" w:rsidR="00A26214" w:rsidRDefault="00A26214">
      <w:pPr>
        <w:pStyle w:val="a3"/>
      </w:pPr>
    </w:p>
    <w:p w14:paraId="12ABADA4" w14:textId="77777777" w:rsidR="00A26214" w:rsidRDefault="00A26214">
      <w:pPr>
        <w:pStyle w:val="a3"/>
        <w:jc w:val="center"/>
      </w:pPr>
      <w:r>
        <w:rPr>
          <w:rFonts w:ascii="ＭＳ 明朝" w:hAnsi="ＭＳ 明朝" w:hint="eastAsia"/>
          <w:sz w:val="28"/>
          <w:szCs w:val="28"/>
        </w:rPr>
        <w:t>解体業変更届出書</w:t>
      </w:r>
    </w:p>
    <w:p w14:paraId="5F313AF4" w14:textId="77777777" w:rsidR="00A26214" w:rsidRDefault="00A26214">
      <w:pPr>
        <w:pStyle w:val="a3"/>
      </w:pPr>
    </w:p>
    <w:p w14:paraId="7EAF7C54" w14:textId="77777777" w:rsidR="00A26214" w:rsidRDefault="00237879">
      <w:pPr>
        <w:pStyle w:val="a3"/>
        <w:jc w:val="right"/>
      </w:pPr>
      <w:r>
        <w:rPr>
          <w:rFonts w:ascii="ＭＳ 明朝" w:hAnsi="ＭＳ 明朝" w:hint="eastAsia"/>
        </w:rPr>
        <w:t>令和</w:t>
      </w:r>
      <w:r w:rsidR="00A26214">
        <w:rPr>
          <w:rFonts w:ascii="ＭＳ 明朝" w:hAnsi="ＭＳ 明朝" w:hint="eastAsia"/>
        </w:rPr>
        <w:t xml:space="preserve">　　　年　　　月　　　日</w:t>
      </w:r>
    </w:p>
    <w:p w14:paraId="2D418C9E" w14:textId="77777777" w:rsidR="00A26214" w:rsidRDefault="00A26214">
      <w:pPr>
        <w:pStyle w:val="a3"/>
      </w:pPr>
    </w:p>
    <w:p w14:paraId="46BC44AB" w14:textId="77777777" w:rsidR="00A26214" w:rsidRDefault="00A624D3">
      <w:pPr>
        <w:pStyle w:val="a3"/>
      </w:pPr>
      <w:r>
        <w:rPr>
          <w:rFonts w:ascii="ＭＳ 明朝" w:hAnsi="ＭＳ 明朝" w:hint="eastAsia"/>
        </w:rPr>
        <w:t xml:space="preserve">小樽市長　</w:t>
      </w:r>
      <w:r w:rsidR="003C3134" w:rsidRPr="003C3134">
        <w:rPr>
          <w:rFonts w:hint="eastAsia"/>
        </w:rPr>
        <w:t>迫　　俊　哉</w:t>
      </w:r>
      <w:r w:rsidR="00A26214">
        <w:rPr>
          <w:rFonts w:ascii="ＭＳ 明朝" w:hAnsi="ＭＳ 明朝" w:hint="eastAsia"/>
        </w:rPr>
        <w:t xml:space="preserve">　様</w:t>
      </w:r>
    </w:p>
    <w:p w14:paraId="3FA32199" w14:textId="77777777" w:rsidR="00A26214" w:rsidRDefault="00A26214">
      <w:pPr>
        <w:pStyle w:val="a3"/>
      </w:pPr>
    </w:p>
    <w:p w14:paraId="704CBD60" w14:textId="77777777" w:rsidR="00A26214" w:rsidRDefault="00A26214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（郵便番号）</w:t>
      </w:r>
    </w:p>
    <w:p w14:paraId="4B0A0110" w14:textId="77777777" w:rsidR="00A26214" w:rsidRDefault="00A26214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　住　　所</w:t>
      </w:r>
    </w:p>
    <w:p w14:paraId="59D79FF2" w14:textId="77777777" w:rsidR="00A26214" w:rsidRDefault="00A26214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　氏　　名　　　　　　　　　　　　　　</w:t>
      </w:r>
    </w:p>
    <w:p w14:paraId="401FFEA6" w14:textId="77777777" w:rsidR="00A26214" w:rsidRDefault="00A26214">
      <w:pPr>
        <w:pStyle w:val="a3"/>
        <w:jc w:val="right"/>
      </w:pPr>
      <w:r>
        <w:rPr>
          <w:rFonts w:ascii="ＭＳ 明朝" w:hAnsi="ＭＳ 明朝" w:hint="eastAsia"/>
        </w:rPr>
        <w:t>（法人にあっては、名称及び代表者の氏名）</w:t>
      </w:r>
    </w:p>
    <w:p w14:paraId="26790A30" w14:textId="77777777" w:rsidR="00A26214" w:rsidRDefault="00A26214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　電話番号</w:t>
      </w:r>
    </w:p>
    <w:p w14:paraId="0C888BC9" w14:textId="77777777" w:rsidR="00A26214" w:rsidRDefault="00A26214">
      <w:pPr>
        <w:pStyle w:val="a3"/>
      </w:pPr>
    </w:p>
    <w:p w14:paraId="6D676845" w14:textId="77777777" w:rsidR="00A26214" w:rsidRDefault="00A26214">
      <w:pPr>
        <w:pStyle w:val="a3"/>
      </w:pPr>
      <w:r>
        <w:rPr>
          <w:rFonts w:ascii="ＭＳ 明朝" w:hAnsi="ＭＳ 明朝" w:hint="eastAsia"/>
        </w:rPr>
        <w:t xml:space="preserve">　平成　　年　　月　　</w:t>
      </w:r>
      <w:proofErr w:type="gramStart"/>
      <w:r>
        <w:rPr>
          <w:rFonts w:ascii="ＭＳ 明朝" w:hAnsi="ＭＳ 明朝" w:hint="eastAsia"/>
        </w:rPr>
        <w:t>日付け</w:t>
      </w:r>
      <w:proofErr w:type="gramEnd"/>
      <w:r>
        <w:rPr>
          <w:rFonts w:ascii="ＭＳ 明朝" w:hAnsi="ＭＳ 明朝" w:hint="eastAsia"/>
        </w:rPr>
        <w:t>第　　　　　　　　　　　号で許可を受けた以下の事項について変更したので、使用済自動車の再資源化等に関する法律第６３条第１項の規定により、必要</w:t>
      </w:r>
      <w:r w:rsidR="008729F1">
        <w:rPr>
          <w:rFonts w:ascii="ＭＳ 明朝" w:hAnsi="ＭＳ 明朝" w:hint="eastAsia"/>
        </w:rPr>
        <w:t>な</w:t>
      </w:r>
      <w:r>
        <w:rPr>
          <w:rFonts w:ascii="ＭＳ 明朝" w:hAnsi="ＭＳ 明朝" w:hint="eastAsia"/>
        </w:rPr>
        <w:t>書類を添えて届け出ます。</w:t>
      </w:r>
    </w:p>
    <w:p w14:paraId="33181F7F" w14:textId="77777777" w:rsidR="00A26214" w:rsidRDefault="00A26214">
      <w:pPr>
        <w:pStyle w:val="a3"/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84"/>
        <w:gridCol w:w="3392"/>
        <w:gridCol w:w="3498"/>
      </w:tblGrid>
      <w:tr w:rsidR="00A26214" w14:paraId="0369902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31"/>
        </w:trPr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F7D0B80" w14:textId="77777777" w:rsidR="00A26214" w:rsidRDefault="00A26214">
            <w:pPr>
              <w:pStyle w:val="a3"/>
              <w:spacing w:before="105"/>
            </w:pPr>
          </w:p>
          <w:p w14:paraId="3B2F0877" w14:textId="77777777" w:rsidR="00A26214" w:rsidRDefault="00A26214">
            <w:pPr>
              <w:pStyle w:val="a3"/>
            </w:pPr>
          </w:p>
          <w:p w14:paraId="16648457" w14:textId="77777777" w:rsidR="00A26214" w:rsidRDefault="00A26214">
            <w:pPr>
              <w:pStyle w:val="a3"/>
            </w:pPr>
          </w:p>
          <w:p w14:paraId="2935BF8B" w14:textId="77777777" w:rsidR="00A26214" w:rsidRDefault="00A26214">
            <w:pPr>
              <w:pStyle w:val="a3"/>
              <w:spacing w:line="561" w:lineRule="exact"/>
              <w:jc w:val="center"/>
            </w:pPr>
            <w:r>
              <w:rPr>
                <w:rFonts w:ascii="ＭＳ 明朝" w:hAnsi="ＭＳ 明朝" w:hint="eastAsia"/>
              </w:rPr>
              <w:t>変更の内容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0B58" w14:textId="77777777" w:rsidR="00A26214" w:rsidRDefault="00A26214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新</w:t>
            </w:r>
          </w:p>
        </w:tc>
        <w:tc>
          <w:tcPr>
            <w:tcW w:w="34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79EC42" w14:textId="77777777" w:rsidR="00A26214" w:rsidRDefault="00A26214">
            <w:pPr>
              <w:pStyle w:val="a3"/>
              <w:jc w:val="center"/>
            </w:pPr>
            <w:r>
              <w:rPr>
                <w:rFonts w:ascii="ＭＳ 明朝" w:hAnsi="ＭＳ 明朝" w:hint="eastAsia"/>
              </w:rPr>
              <w:t>旧</w:t>
            </w:r>
          </w:p>
        </w:tc>
      </w:tr>
      <w:tr w:rsidR="00A26214" w14:paraId="4E9ADD7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656"/>
        </w:trPr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3CBB223" w14:textId="77777777" w:rsidR="00A26214" w:rsidRDefault="00A26214">
            <w:pPr>
              <w:pStyle w:val="a3"/>
              <w:wordWrap/>
              <w:spacing w:line="240" w:lineRule="auto"/>
            </w:pPr>
          </w:p>
        </w:tc>
        <w:tc>
          <w:tcPr>
            <w:tcW w:w="3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A243" w14:textId="77777777" w:rsidR="00A26214" w:rsidRDefault="00A26214">
            <w:pPr>
              <w:pStyle w:val="a3"/>
            </w:pPr>
          </w:p>
        </w:tc>
        <w:tc>
          <w:tcPr>
            <w:tcW w:w="3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C6AAFF" w14:textId="77777777" w:rsidR="00A26214" w:rsidRDefault="00A26214">
            <w:pPr>
              <w:pStyle w:val="a3"/>
            </w:pPr>
          </w:p>
        </w:tc>
      </w:tr>
      <w:tr w:rsidR="00A26214" w14:paraId="6246CC9B" w14:textId="77777777">
        <w:tblPrEx>
          <w:tblCellMar>
            <w:top w:w="0" w:type="dxa"/>
            <w:bottom w:w="0" w:type="dxa"/>
          </w:tblCellMar>
        </w:tblPrEx>
        <w:trPr>
          <w:trHeight w:hRule="exact" w:val="2997"/>
        </w:trPr>
        <w:tc>
          <w:tcPr>
            <w:tcW w:w="14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2FF0FC" w14:textId="77777777" w:rsidR="00A26214" w:rsidRDefault="00A26214">
            <w:pPr>
              <w:pStyle w:val="a3"/>
              <w:spacing w:before="105"/>
            </w:pPr>
          </w:p>
          <w:p w14:paraId="183CAE98" w14:textId="77777777" w:rsidR="00A26214" w:rsidRDefault="00A26214">
            <w:pPr>
              <w:pStyle w:val="a3"/>
            </w:pPr>
          </w:p>
          <w:p w14:paraId="6B02B5CA" w14:textId="77777777" w:rsidR="00A26214" w:rsidRDefault="00A26214">
            <w:pPr>
              <w:pStyle w:val="a3"/>
            </w:pPr>
          </w:p>
          <w:p w14:paraId="6204E58A" w14:textId="77777777" w:rsidR="00A26214" w:rsidRDefault="00A26214">
            <w:pPr>
              <w:pStyle w:val="a3"/>
              <w:spacing w:line="561" w:lineRule="exact"/>
              <w:jc w:val="center"/>
            </w:pPr>
            <w:r>
              <w:rPr>
                <w:rFonts w:ascii="ＭＳ 明朝" w:hAnsi="ＭＳ 明朝" w:hint="eastAsia"/>
              </w:rPr>
              <w:t>変更の理由</w:t>
            </w:r>
          </w:p>
        </w:tc>
        <w:tc>
          <w:tcPr>
            <w:tcW w:w="68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D358" w14:textId="77777777" w:rsidR="00A26214" w:rsidRDefault="00A26214">
            <w:pPr>
              <w:pStyle w:val="a3"/>
              <w:jc w:val="center"/>
            </w:pPr>
          </w:p>
        </w:tc>
      </w:tr>
    </w:tbl>
    <w:p w14:paraId="5124370A" w14:textId="77777777" w:rsidR="00A26214" w:rsidRDefault="006816B7" w:rsidP="00237879">
      <w:pPr>
        <w:pStyle w:val="a3"/>
        <w:ind w:firstLineChars="100" w:firstLine="210"/>
      </w:pPr>
      <w:r>
        <w:rPr>
          <w:rFonts w:ascii="ＭＳ 明朝" w:hAnsi="ＭＳ 明朝" w:hint="eastAsia"/>
        </w:rPr>
        <w:t>備考　用紙の大きさは、日本産業</w:t>
      </w:r>
      <w:r w:rsidR="00A26214">
        <w:rPr>
          <w:rFonts w:ascii="ＭＳ 明朝" w:hAnsi="ＭＳ 明朝" w:hint="eastAsia"/>
        </w:rPr>
        <w:t>規格Ａ４とすること。</w:t>
      </w:r>
    </w:p>
    <w:sectPr w:rsidR="00A26214" w:rsidSect="00A26214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D03F7" w14:textId="77777777" w:rsidR="00FF0EF4" w:rsidRDefault="00FF0EF4" w:rsidP="00E6161F">
      <w:r>
        <w:separator/>
      </w:r>
    </w:p>
  </w:endnote>
  <w:endnote w:type="continuationSeparator" w:id="0">
    <w:p w14:paraId="74796C6F" w14:textId="77777777" w:rsidR="00FF0EF4" w:rsidRDefault="00FF0EF4" w:rsidP="00E61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8CEE4" w14:textId="77777777" w:rsidR="00FF0EF4" w:rsidRDefault="00FF0EF4" w:rsidP="00E6161F">
      <w:r>
        <w:separator/>
      </w:r>
    </w:p>
  </w:footnote>
  <w:footnote w:type="continuationSeparator" w:id="0">
    <w:p w14:paraId="48DA33F1" w14:textId="77777777" w:rsidR="00FF0EF4" w:rsidRDefault="00FF0EF4" w:rsidP="00E616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6214"/>
    <w:rsid w:val="00237879"/>
    <w:rsid w:val="003C3134"/>
    <w:rsid w:val="006816B7"/>
    <w:rsid w:val="008729F1"/>
    <w:rsid w:val="00A26214"/>
    <w:rsid w:val="00A624D3"/>
    <w:rsid w:val="00AB289C"/>
    <w:rsid w:val="00B912B5"/>
    <w:rsid w:val="00E6161F"/>
    <w:rsid w:val="00EE7047"/>
    <w:rsid w:val="00FF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DD895"/>
  <w15:chartTrackingRefBased/>
  <w15:docId w15:val="{93363D8D-94EF-4E82-B684-95D31220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E616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6161F"/>
    <w:rPr>
      <w:kern w:val="2"/>
      <w:sz w:val="21"/>
      <w:szCs w:val="24"/>
    </w:rPr>
  </w:style>
  <w:style w:type="paragraph" w:styleId="a6">
    <w:name w:val="footer"/>
    <w:basedOn w:val="a"/>
    <w:link w:val="a7"/>
    <w:rsid w:val="00E616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6161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様式第七（第五十八条関係）</vt:lpstr>
      <vt:lpstr>様式第七（第五十八条関係）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様式第七（第五十八条関係）</dc:title>
  <dc:subject/>
  <dc:creator>hb020</dc:creator>
  <cp:keywords/>
  <cp:lastModifiedBy>田邊智弘</cp:lastModifiedBy>
  <cp:revision>2</cp:revision>
  <dcterms:created xsi:type="dcterms:W3CDTF">2026-09-17T02:43:00Z</dcterms:created>
  <dcterms:modified xsi:type="dcterms:W3CDTF">2026-09-17T02:43:00Z</dcterms:modified>
</cp:coreProperties>
</file>